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BC3913" w:rsidP="00E36FE3">
      <w:pPr>
        <w:pStyle w:val="Subtitle"/>
        <w:jc w:val="center"/>
      </w:pPr>
      <w:r>
        <w:t>ART</w:t>
      </w:r>
      <w:r w:rsidR="00050269">
        <w:t xml:space="preserve"> LESSONS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373DF9">
            <w:r>
              <w:t>Carl White</w:t>
            </w:r>
            <w:r w:rsidR="00050269">
              <w:t xml:space="preserve"> 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4712DD" w:rsidP="00373DF9">
            <w:r>
              <w:t xml:space="preserve">Tony Johnson, </w:t>
            </w:r>
            <w:r w:rsidR="00373DF9">
              <w:t>Anthony Bullock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562039">
            <w:r>
              <w:t>5</w:t>
            </w:r>
          </w:p>
          <w:p w:rsidR="006573B8" w:rsidRPr="006573B8" w:rsidRDefault="006573B8" w:rsidP="006573B8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562039" w:rsidP="00E36FE3">
            <w:r>
              <w:t>14/9</w:t>
            </w:r>
            <w:r w:rsidR="004712DD"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BC42D1" w:rsidP="00E36FE3">
            <w:r>
              <w:t>30</w:t>
            </w:r>
            <w:r w:rsidRPr="00BC42D1">
              <w:rPr>
                <w:vertAlign w:val="superscript"/>
              </w:rPr>
              <w:t>th</w:t>
            </w:r>
            <w:r>
              <w:t xml:space="preserve"> June 2021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r w:rsidRPr="00373DF9">
        <w:t xml:space="preserve">Whole-class </w:t>
      </w:r>
      <w:r w:rsidR="00050269" w:rsidRPr="00373DF9">
        <w:t xml:space="preserve">Arts Lessons </w:t>
      </w:r>
    </w:p>
    <w:p w:rsidR="00F84D9F" w:rsidRDefault="00F84D9F" w:rsidP="00F84D9F">
      <w:pPr>
        <w:pStyle w:val="Heading1"/>
      </w:pPr>
      <w:r>
        <w:t>References to related risk assessments</w:t>
      </w:r>
      <w:bookmarkStart w:id="0" w:name="_GoBack"/>
      <w:bookmarkEnd w:id="0"/>
    </w:p>
    <w:p w:rsidR="00011181" w:rsidRDefault="00F84D9F">
      <w:r>
        <w:t>If there is a pre-existing risk assessment for this activity, refer to it here</w:t>
      </w:r>
      <w:r w:rsidR="00011181">
        <w:t>.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307118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031601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31601" w:rsidRPr="00C82D13" w:rsidRDefault="00031601" w:rsidP="0005026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31601" w:rsidRPr="00C82D13" w:rsidRDefault="00031601" w:rsidP="00050269">
            <w:pPr>
              <w:jc w:val="left"/>
            </w:pPr>
            <w:r w:rsidRPr="00C82D13">
              <w:t>Understanding school adaptations and Risk Assessment to Co-Vid19</w:t>
            </w:r>
          </w:p>
        </w:tc>
        <w:tc>
          <w:tcPr>
            <w:tcW w:w="1559" w:type="dxa"/>
          </w:tcPr>
          <w:p w:rsidR="00031601" w:rsidRPr="00C82D13" w:rsidRDefault="00031601" w:rsidP="0005026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031601" w:rsidRPr="00C82D13" w:rsidRDefault="00031601" w:rsidP="0005026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374" w:type="dxa"/>
          </w:tcPr>
          <w:p w:rsidR="00031601" w:rsidRPr="00C82D13" w:rsidRDefault="00031601" w:rsidP="00050269">
            <w:pPr>
              <w:jc w:val="left"/>
            </w:pPr>
            <w:r w:rsidRPr="00C82D13">
              <w:t>MAS Staff</w:t>
            </w:r>
          </w:p>
        </w:tc>
      </w:tr>
      <w:tr w:rsidR="0030711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031601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9F50DA" w:rsidP="00050269">
            <w:pPr>
              <w:jc w:val="left"/>
            </w:pPr>
            <w:r>
              <w:t>Teacher(s) and pupils to be</w:t>
            </w:r>
            <w:r w:rsidR="00050269">
              <w:t xml:space="preserve"> at least 2m from nearest Student</w:t>
            </w:r>
            <w:r>
              <w:t xml:space="preserve"> </w:t>
            </w:r>
            <w:r w:rsidR="009B2320">
              <w:t xml:space="preserve">and adult </w:t>
            </w:r>
            <w:r>
              <w:t>at all times</w:t>
            </w:r>
            <w:r w:rsidR="00050269">
              <w:t>.</w:t>
            </w:r>
            <w:r w:rsidR="000E7A27">
              <w:t xml:space="preserve">  </w:t>
            </w:r>
            <w:r w:rsidR="006573B8">
              <w:t>PPE should be worn if 2m cannot be achieved.</w:t>
            </w:r>
          </w:p>
        </w:tc>
        <w:tc>
          <w:tcPr>
            <w:tcW w:w="1374" w:type="dxa"/>
          </w:tcPr>
          <w:p w:rsidR="00307118" w:rsidRDefault="009F50DA" w:rsidP="00B11178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031601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7C684F" w:rsidP="00050269">
            <w:pPr>
              <w:jc w:val="left"/>
            </w:pPr>
            <w:r>
              <w:t>Teacher(s)</w:t>
            </w:r>
            <w:r w:rsidR="00050269">
              <w:t xml:space="preserve"> at least 2m from nearest pupil</w:t>
            </w:r>
            <w:r w:rsidR="009B2320">
              <w:t xml:space="preserve"> and adult</w:t>
            </w:r>
            <w:r>
              <w:t>.</w:t>
            </w:r>
            <w:r w:rsidR="00031601">
              <w:t xml:space="preserve">  </w:t>
            </w:r>
            <w:r w:rsidR="000E7A27">
              <w:t>Liaise with school staff</w:t>
            </w:r>
            <w:r w:rsidR="00031601" w:rsidRPr="00C82D13">
              <w:t xml:space="preserve"> to ensure</w:t>
            </w:r>
            <w:r w:rsidR="000E7A27">
              <w:t xml:space="preserve"> room</w:t>
            </w:r>
            <w:r w:rsidR="00031601" w:rsidRPr="00C82D13">
              <w:t xml:space="preserve"> set up allows for adequate spacing.</w:t>
            </w:r>
            <w:r w:rsidR="00031601">
              <w:t xml:space="preserve">  Ensure that movement around the </w:t>
            </w:r>
            <w:r w:rsidR="00050269">
              <w:t xml:space="preserve">class </w:t>
            </w:r>
            <w:r w:rsidR="000E7A27">
              <w:t>room</w:t>
            </w:r>
            <w:r w:rsidR="00031601">
              <w:t xml:space="preserve"> is minimal and flag immediately with school where this is not possible.</w:t>
            </w:r>
            <w:r w:rsidR="002314DD">
              <w:t xml:space="preserve">  Do </w:t>
            </w:r>
            <w:r w:rsidR="002314DD" w:rsidRPr="002314DD">
              <w:t xml:space="preserve">not to stand directly  in front of  pupils </w:t>
            </w:r>
          </w:p>
        </w:tc>
        <w:tc>
          <w:tcPr>
            <w:tcW w:w="1374" w:type="dxa"/>
          </w:tcPr>
          <w:p w:rsidR="007C684F" w:rsidRDefault="009F50DA" w:rsidP="007C684F">
            <w:pPr>
              <w:jc w:val="left"/>
            </w:pPr>
            <w:r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Pr="001D6FE7" w:rsidRDefault="00031601" w:rsidP="007C684F"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Pr="001D6FE7" w:rsidRDefault="007C684F" w:rsidP="007C684F">
            <w:pPr>
              <w:jc w:val="left"/>
            </w:pPr>
            <w:r w:rsidRPr="001D6FE7">
              <w:t>Surf</w:t>
            </w:r>
            <w:r w:rsidR="00050269">
              <w:t xml:space="preserve">ace transmission </w:t>
            </w:r>
            <w:r w:rsidR="00050269">
              <w:lastRenderedPageBreak/>
              <w:t xml:space="preserve">via art equipment </w:t>
            </w:r>
          </w:p>
        </w:tc>
        <w:tc>
          <w:tcPr>
            <w:tcW w:w="1559" w:type="dxa"/>
          </w:tcPr>
          <w:p w:rsidR="007C684F" w:rsidRPr="001D6FE7" w:rsidRDefault="007C684F" w:rsidP="007C684F">
            <w:pPr>
              <w:jc w:val="left"/>
            </w:pPr>
            <w:r w:rsidRPr="001D6FE7">
              <w:lastRenderedPageBreak/>
              <w:t>Everyone</w:t>
            </w:r>
          </w:p>
        </w:tc>
        <w:tc>
          <w:tcPr>
            <w:tcW w:w="3394" w:type="dxa"/>
          </w:tcPr>
          <w:p w:rsidR="00050269" w:rsidRDefault="00031601" w:rsidP="00050269">
            <w:pPr>
              <w:jc w:val="left"/>
            </w:pPr>
            <w:r>
              <w:t>S</w:t>
            </w:r>
            <w:r w:rsidR="00373DF9">
              <w:t>haring equipment</w:t>
            </w:r>
            <w:r w:rsidR="001D6FE7" w:rsidRPr="001D6FE7">
              <w:t xml:space="preserve"> is not </w:t>
            </w:r>
            <w:r w:rsidR="001D6FE7" w:rsidRPr="001D6FE7">
              <w:lastRenderedPageBreak/>
              <w:t>considered safe.</w:t>
            </w:r>
          </w:p>
          <w:p w:rsidR="007C684F" w:rsidRPr="001D6FE7" w:rsidRDefault="00050269" w:rsidP="00050269">
            <w:pPr>
              <w:jc w:val="left"/>
            </w:pPr>
            <w:r>
              <w:t xml:space="preserve">Pupils to have individual equipment </w:t>
            </w:r>
            <w:r w:rsidR="00373DF9">
              <w:t xml:space="preserve">provided by school </w:t>
            </w:r>
            <w:r>
              <w:t>and teacher demonstration equipment.</w:t>
            </w:r>
            <w:r w:rsidR="001D6FE7" w:rsidRPr="001D6FE7">
              <w:t xml:space="preserve">   T</w:t>
            </w:r>
            <w:r>
              <w:t xml:space="preserve">eachers must </w:t>
            </w:r>
            <w:r w:rsidR="00373DF9">
              <w:t xml:space="preserve">not </w:t>
            </w:r>
            <w:r>
              <w:t xml:space="preserve">use </w:t>
            </w:r>
            <w:r w:rsidR="00813D64">
              <w:t>student’s</w:t>
            </w:r>
            <w:r>
              <w:t xml:space="preserve"> equipment</w:t>
            </w:r>
            <w:r w:rsidR="001D6FE7" w:rsidRPr="001D6FE7">
              <w:t xml:space="preserve"> </w:t>
            </w:r>
            <w:r w:rsidR="00373DF9">
              <w:t xml:space="preserve">even if there is a </w:t>
            </w:r>
            <w:r w:rsidR="001D6FE7" w:rsidRPr="001D6FE7">
              <w:t xml:space="preserve">problem. No </w:t>
            </w:r>
            <w:r w:rsidR="00373DF9">
              <w:t xml:space="preserve">equipment </w:t>
            </w:r>
            <w:r w:rsidR="00373DF9" w:rsidRPr="001D6FE7">
              <w:t>should</w:t>
            </w:r>
            <w:r w:rsidR="001D6FE7" w:rsidRPr="001D6FE7">
              <w:t xml:space="preserve"> be touched by anyone bar the person it has been issued to</w:t>
            </w:r>
            <w:r w:rsidR="00373DF9">
              <w:t>.</w:t>
            </w:r>
          </w:p>
        </w:tc>
        <w:tc>
          <w:tcPr>
            <w:tcW w:w="1374" w:type="dxa"/>
          </w:tcPr>
          <w:p w:rsidR="007C684F" w:rsidRPr="00CC70BA" w:rsidRDefault="00CC70BA" w:rsidP="007C684F">
            <w:pPr>
              <w:jc w:val="left"/>
              <w:rPr>
                <w:highlight w:val="yellow"/>
              </w:rPr>
            </w:pPr>
            <w:r>
              <w:lastRenderedPageBreak/>
              <w:t>MAS Staff</w:t>
            </w:r>
          </w:p>
        </w:tc>
      </w:tr>
      <w:tr w:rsidR="007C684F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Pr="000E7A27" w:rsidRDefault="00031601" w:rsidP="007C684F">
            <w:r w:rsidRPr="000E7A27"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Pr="000E7A27" w:rsidRDefault="007C684F" w:rsidP="007C684F">
            <w:pPr>
              <w:jc w:val="left"/>
            </w:pPr>
            <w:r w:rsidRPr="000E7A27">
              <w:t>Surface transmission</w:t>
            </w:r>
          </w:p>
        </w:tc>
        <w:tc>
          <w:tcPr>
            <w:tcW w:w="1559" w:type="dxa"/>
          </w:tcPr>
          <w:p w:rsidR="007C684F" w:rsidRPr="000E7A27" w:rsidRDefault="007C684F" w:rsidP="007C684F">
            <w:pPr>
              <w:jc w:val="left"/>
            </w:pPr>
            <w:r w:rsidRPr="000E7A27">
              <w:t>Everyone</w:t>
            </w:r>
          </w:p>
        </w:tc>
        <w:tc>
          <w:tcPr>
            <w:tcW w:w="3394" w:type="dxa"/>
          </w:tcPr>
          <w:p w:rsidR="00050269" w:rsidRDefault="00050269" w:rsidP="00031601">
            <w:pPr>
              <w:jc w:val="left"/>
            </w:pPr>
            <w:r>
              <w:t>Each student will be issued own paper copies of ART HUNTS</w:t>
            </w:r>
            <w:r w:rsidR="00373DF9">
              <w:t xml:space="preserve"> or other resources</w:t>
            </w:r>
            <w:r>
              <w:t xml:space="preserve"> when used and not share. </w:t>
            </w:r>
          </w:p>
          <w:p w:rsidR="007C684F" w:rsidRPr="000E7A27" w:rsidRDefault="002314DD" w:rsidP="00050269">
            <w:pPr>
              <w:jc w:val="left"/>
            </w:pPr>
            <w:r>
              <w:t xml:space="preserve">Online or IT based resources can be used </w:t>
            </w:r>
            <w:r w:rsidR="00373DF9">
              <w:t xml:space="preserve">if students have individual </w:t>
            </w:r>
            <w:proofErr w:type="spellStart"/>
            <w:r w:rsidR="00373DF9">
              <w:t>iP</w:t>
            </w:r>
            <w:r w:rsidR="00050269">
              <w:t>ad</w:t>
            </w:r>
            <w:proofErr w:type="spellEnd"/>
            <w:r w:rsidR="00050269">
              <w:t xml:space="preserve"> or similar device</w:t>
            </w:r>
            <w:r w:rsidR="00373DF9">
              <w:t xml:space="preserve"> assigned and managed by school</w:t>
            </w:r>
            <w:r w:rsidR="00050269">
              <w:t xml:space="preserve">. </w:t>
            </w:r>
          </w:p>
        </w:tc>
        <w:tc>
          <w:tcPr>
            <w:tcW w:w="1374" w:type="dxa"/>
          </w:tcPr>
          <w:p w:rsidR="007C684F" w:rsidRPr="000E7A27" w:rsidRDefault="00CC70BA" w:rsidP="007C684F">
            <w:pPr>
              <w:jc w:val="left"/>
            </w:pPr>
            <w:r w:rsidRPr="000E7A27">
              <w:t>MAS Staff</w:t>
            </w:r>
          </w:p>
        </w:tc>
      </w:tr>
      <w:tr w:rsidR="00207F89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207F89" w:rsidRDefault="00373DF9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207F89" w:rsidRPr="00BB0725" w:rsidRDefault="00207F89" w:rsidP="00050269">
            <w:r w:rsidRPr="00BB0725">
              <w:t>Airborne transmission</w:t>
            </w:r>
          </w:p>
        </w:tc>
        <w:tc>
          <w:tcPr>
            <w:tcW w:w="1559" w:type="dxa"/>
          </w:tcPr>
          <w:p w:rsidR="00207F89" w:rsidRPr="00BB0725" w:rsidRDefault="00207F89" w:rsidP="00050269">
            <w:r w:rsidRPr="00BB0725">
              <w:t>Everyone</w:t>
            </w:r>
          </w:p>
        </w:tc>
        <w:tc>
          <w:tcPr>
            <w:tcW w:w="3394" w:type="dxa"/>
          </w:tcPr>
          <w:p w:rsidR="00207F89" w:rsidRPr="00BB0725" w:rsidRDefault="00031601" w:rsidP="00373DF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>.  Open windows before the start of the session</w:t>
            </w:r>
            <w:r w:rsidR="00373DF9">
              <w:t xml:space="preserve"> or work outside if appropriate</w:t>
            </w:r>
            <w:r>
              <w:t xml:space="preserve">.  </w:t>
            </w:r>
            <w:r w:rsidRPr="00C82D13">
              <w:t>If windows are closed on entry, ensure that they are opened.</w:t>
            </w:r>
            <w:r w:rsidR="000E7A27">
              <w:t xml:space="preserve">  Where the teacher is in situ for extended time, It may be necessary to schedule breaks to ventilate the room and to consider wearing</w:t>
            </w:r>
            <w:r w:rsidR="002314DD">
              <w:t xml:space="preserve"> a facemask where windows are not available or sufficient.</w:t>
            </w:r>
          </w:p>
        </w:tc>
        <w:tc>
          <w:tcPr>
            <w:tcW w:w="1374" w:type="dxa"/>
          </w:tcPr>
          <w:p w:rsidR="00207F89" w:rsidRDefault="00207F89" w:rsidP="00050269">
            <w:r w:rsidRPr="00BB0725">
              <w:t>MAS staff</w:t>
            </w:r>
          </w:p>
        </w:tc>
      </w:tr>
      <w:tr w:rsidR="00EA3A07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EA3A07" w:rsidRDefault="00373DF9" w:rsidP="007C684F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EA3A07" w:rsidRPr="00BB0725" w:rsidRDefault="00EA3A07" w:rsidP="00050269">
            <w:r>
              <w:t xml:space="preserve">Surface transmission via equipment </w:t>
            </w:r>
            <w:r w:rsidR="00C462BC">
              <w:t xml:space="preserve">used for showing arts examples </w:t>
            </w:r>
          </w:p>
        </w:tc>
        <w:tc>
          <w:tcPr>
            <w:tcW w:w="1559" w:type="dxa"/>
          </w:tcPr>
          <w:p w:rsidR="00EA3A07" w:rsidRPr="00BB0725" w:rsidRDefault="00BC3913" w:rsidP="00050269">
            <w:r>
              <w:t>MAS Staff</w:t>
            </w:r>
          </w:p>
        </w:tc>
        <w:tc>
          <w:tcPr>
            <w:tcW w:w="3394" w:type="dxa"/>
          </w:tcPr>
          <w:p w:rsidR="00EA3A07" w:rsidRPr="00BB0725" w:rsidRDefault="00031601" w:rsidP="00C462BC">
            <w:r>
              <w:t>Clean PC, IT equipment</w:t>
            </w:r>
            <w:r w:rsidR="00C462BC">
              <w:t>.</w:t>
            </w:r>
            <w:r>
              <w:t xml:space="preserve">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374" w:type="dxa"/>
          </w:tcPr>
          <w:p w:rsidR="00EA3A07" w:rsidRPr="00BB0725" w:rsidRDefault="00EA3A07" w:rsidP="00050269">
            <w:r w:rsidRPr="00EA3A07">
              <w:t>MAS staff</w:t>
            </w:r>
          </w:p>
        </w:tc>
      </w:tr>
      <w:tr w:rsidR="00BC42D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BC42D1" w:rsidRDefault="00BC42D1" w:rsidP="007C684F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BC42D1" w:rsidRPr="00BB0725" w:rsidRDefault="00BC42D1" w:rsidP="003059F2">
            <w:r>
              <w:t xml:space="preserve">Surface transmission via equipment used for showing arts examples </w:t>
            </w:r>
          </w:p>
        </w:tc>
        <w:tc>
          <w:tcPr>
            <w:tcW w:w="1559" w:type="dxa"/>
          </w:tcPr>
          <w:p w:rsidR="00BC42D1" w:rsidRPr="00BB0725" w:rsidRDefault="00BC42D1" w:rsidP="003059F2">
            <w:r>
              <w:t>MAS Staff</w:t>
            </w:r>
          </w:p>
        </w:tc>
        <w:tc>
          <w:tcPr>
            <w:tcW w:w="3394" w:type="dxa"/>
          </w:tcPr>
          <w:p w:rsidR="00BC42D1" w:rsidRDefault="00BC42D1" w:rsidP="00C462BC">
            <w:r>
              <w:t>MAS to clearly label own equipment before delivery to ensure that it is only used by you.</w:t>
            </w:r>
          </w:p>
        </w:tc>
        <w:tc>
          <w:tcPr>
            <w:tcW w:w="1374" w:type="dxa"/>
          </w:tcPr>
          <w:p w:rsidR="00BC42D1" w:rsidRPr="00EA3A07" w:rsidRDefault="00BC42D1" w:rsidP="00050269">
            <w:r>
              <w:t xml:space="preserve">MAS Staff </w:t>
            </w:r>
          </w:p>
        </w:tc>
      </w:tr>
      <w:tr w:rsidR="00BC391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BC3913" w:rsidRDefault="00BC3913" w:rsidP="007C684F">
            <w:r>
              <w:t>9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BC3913" w:rsidRDefault="00BC3913" w:rsidP="00BC3913">
            <w:pPr>
              <w:jc w:val="left"/>
            </w:pPr>
            <w:r>
              <w:t>Surface transmission via behaviour management</w:t>
            </w:r>
          </w:p>
        </w:tc>
        <w:tc>
          <w:tcPr>
            <w:tcW w:w="1559" w:type="dxa"/>
          </w:tcPr>
          <w:p w:rsidR="00BC3913" w:rsidRDefault="00BC3913" w:rsidP="003059F2">
            <w:r>
              <w:t>MAS Staff</w:t>
            </w:r>
          </w:p>
        </w:tc>
        <w:tc>
          <w:tcPr>
            <w:tcW w:w="3394" w:type="dxa"/>
          </w:tcPr>
          <w:p w:rsidR="00BC3913" w:rsidRDefault="00BC3913" w:rsidP="00C462BC">
            <w:r>
              <w:t>MAS Staff to use in school rewards and sanctions only. Do not issue stickers or certificates.</w:t>
            </w:r>
          </w:p>
        </w:tc>
        <w:tc>
          <w:tcPr>
            <w:tcW w:w="1374" w:type="dxa"/>
          </w:tcPr>
          <w:p w:rsidR="00BC3913" w:rsidRDefault="00BC3913" w:rsidP="00050269">
            <w:r>
              <w:t>MAS Staff</w:t>
            </w:r>
          </w:p>
        </w:tc>
      </w:tr>
    </w:tbl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DC6A4A" w:rsidP="00CF7D8A">
            <w:pPr>
              <w:keepNext/>
              <w:jc w:val="center"/>
            </w:pPr>
            <w:r>
              <w:t>1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DC6A4A" w:rsidP="00CF7D8A">
            <w:pPr>
              <w:keepNext/>
              <w:jc w:val="center"/>
            </w:pPr>
            <w: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DC6A4A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BC3913" w:rsidRDefault="00BC3913" w:rsidP="00307118">
      <w:pPr>
        <w:pStyle w:val="Heading1"/>
      </w:pPr>
    </w:p>
    <w:p w:rsidR="00BC3913" w:rsidRDefault="00BC3913" w:rsidP="00307118">
      <w:pPr>
        <w:pStyle w:val="Heading1"/>
      </w:pPr>
    </w:p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CC70BA" w:rsidRDefault="00CC70BA" w:rsidP="00050269">
            <w:pPr>
              <w:jc w:val="left"/>
            </w:pPr>
            <w:r>
              <w:t>Teacher</w:t>
            </w:r>
          </w:p>
        </w:tc>
        <w:tc>
          <w:tcPr>
            <w:tcW w:w="3394" w:type="dxa"/>
          </w:tcPr>
          <w:p w:rsidR="00CC70BA" w:rsidRDefault="00CC70BA" w:rsidP="00C462BC">
            <w:pPr>
              <w:jc w:val="left"/>
            </w:pPr>
            <w:r>
              <w:t>Mask and/or screen advisable as directed by schools risk assessment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 (vulnerable teacher)</w:t>
            </w:r>
          </w:p>
        </w:tc>
        <w:tc>
          <w:tcPr>
            <w:tcW w:w="1559" w:type="dxa"/>
          </w:tcPr>
          <w:p w:rsidR="00CC70BA" w:rsidRDefault="00373DF9" w:rsidP="00050269">
            <w:pPr>
              <w:jc w:val="left"/>
            </w:pPr>
            <w:r>
              <w:t>T</w:t>
            </w:r>
            <w:r w:rsidR="00CC70BA">
              <w:t>eacher</w:t>
            </w:r>
          </w:p>
        </w:tc>
        <w:tc>
          <w:tcPr>
            <w:tcW w:w="3394" w:type="dxa"/>
          </w:tcPr>
          <w:p w:rsidR="00CC70BA" w:rsidRDefault="00CC70BA" w:rsidP="00050269">
            <w:pPr>
              <w:jc w:val="left"/>
            </w:pPr>
            <w:r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CC70BA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C70BA" w:rsidRDefault="00CC70BA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C70BA" w:rsidRDefault="00CC70BA" w:rsidP="00050269">
            <w:pPr>
              <w:jc w:val="left"/>
            </w:pPr>
            <w:r>
              <w:t>Airborne transmission (vulnerable pupils)</w:t>
            </w:r>
          </w:p>
        </w:tc>
        <w:tc>
          <w:tcPr>
            <w:tcW w:w="1559" w:type="dxa"/>
          </w:tcPr>
          <w:p w:rsidR="00CC70BA" w:rsidRDefault="00CC70BA" w:rsidP="00050269">
            <w:pPr>
              <w:jc w:val="left"/>
            </w:pPr>
            <w:r>
              <w:t>Pupil or pupils</w:t>
            </w:r>
          </w:p>
        </w:tc>
        <w:tc>
          <w:tcPr>
            <w:tcW w:w="3394" w:type="dxa"/>
          </w:tcPr>
          <w:p w:rsidR="00CC70BA" w:rsidRDefault="00031601" w:rsidP="00050269">
            <w:pPr>
              <w:jc w:val="left"/>
            </w:pPr>
            <w:r>
              <w:t xml:space="preserve">Follow </w:t>
            </w:r>
            <w:r w:rsidRPr="00C82D13">
              <w:t>additional risk assessment advice provided by school.  Initial conversation in school to identify any higher risk children and what PPE and additional risk assessments are associated.</w:t>
            </w:r>
            <w:r w:rsidR="000E7A27">
              <w:t xml:space="preserve">  Make additional provision for support staff to be in the room and ensure that they are aware of this document.</w:t>
            </w:r>
            <w:r w:rsidR="002314DD">
              <w:t xml:space="preserve">  </w:t>
            </w:r>
          </w:p>
        </w:tc>
        <w:tc>
          <w:tcPr>
            <w:tcW w:w="1374" w:type="dxa"/>
          </w:tcPr>
          <w:p w:rsidR="00CC70BA" w:rsidRDefault="00CC70BA" w:rsidP="00050269">
            <w:pPr>
              <w:jc w:val="left"/>
            </w:pPr>
            <w:r w:rsidRPr="00A965E9"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Default="000248A8" w:rsidP="00050269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Default="000248A8" w:rsidP="000248A8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0248A8" w:rsidRDefault="000248A8" w:rsidP="000248A8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0248A8" w:rsidRDefault="000248A8" w:rsidP="000248A8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Child will be isolated from group if symptomatic</w:t>
            </w:r>
          </w:p>
          <w:p w:rsidR="000248A8" w:rsidRPr="00B626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Child will be sent for </w:t>
            </w:r>
            <w:r w:rsidRPr="00B626A8">
              <w:rPr>
                <w:rFonts w:cs="Arial"/>
              </w:rPr>
              <w:lastRenderedPageBreak/>
              <w:t>testing</w:t>
            </w:r>
            <w:r>
              <w:rPr>
                <w:rFonts w:cs="Arial"/>
              </w:rPr>
              <w:t xml:space="preserve"> by school</w:t>
            </w:r>
          </w:p>
          <w:p w:rsid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Staff member will be informed of outcome of test</w:t>
            </w:r>
          </w:p>
          <w:p w:rsidR="000248A8" w:rsidRPr="000248A8" w:rsidRDefault="000248A8" w:rsidP="000248A8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isolate if child is positive and access COVID-19 testing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248A8" w:rsidRDefault="000248A8" w:rsidP="00050269">
            <w:pPr>
              <w:jc w:val="left"/>
            </w:pP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lastRenderedPageBreak/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Pr="00B626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0248A8" w:rsidRPr="00B626A8" w:rsidRDefault="000248A8" w:rsidP="00050269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Default="000248A8" w:rsidP="000248A8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0248A8" w:rsidRDefault="000248A8" w:rsidP="000248A8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0248A8" w:rsidRDefault="000248A8" w:rsidP="000248A8">
            <w:pPr>
              <w:rPr>
                <w:rFonts w:cs="Arial"/>
              </w:rPr>
            </w:pP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248A8" w:rsidRPr="00B626A8" w:rsidRDefault="000248A8" w:rsidP="000248A8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t>MAS Staff</w:t>
            </w:r>
          </w:p>
        </w:tc>
      </w:tr>
      <w:tr w:rsidR="000248A8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248A8" w:rsidRDefault="00E95584" w:rsidP="00E40A10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248A8" w:rsidRDefault="000248A8" w:rsidP="000248A8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0248A8" w:rsidRDefault="000248A8" w:rsidP="00050269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0248A8" w:rsidRPr="000248A8" w:rsidRDefault="000248A8" w:rsidP="000248A8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0248A8" w:rsidRP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If symptoms develop during a session the staff member must leave the site immediately, informing an identif</w:t>
            </w:r>
            <w:r>
              <w:rPr>
                <w:rFonts w:cs="Arial"/>
              </w:rPr>
              <w:t xml:space="preserve">ied member of </w:t>
            </w:r>
            <w:r>
              <w:rPr>
                <w:rFonts w:cs="Arial"/>
              </w:rPr>
              <w:lastRenderedPageBreak/>
              <w:t>staff and manager</w:t>
            </w:r>
          </w:p>
          <w:p w:rsidR="000248A8" w:rsidRDefault="000248A8" w:rsidP="000248A8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The staff member must obtain a test and report the results to their manager and the identified senior member of staff in school</w:t>
            </w:r>
          </w:p>
          <w:p w:rsidR="000248A8" w:rsidRPr="00B626A8" w:rsidRDefault="000248A8" w:rsidP="000248A8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If the staff member test positive for COVID-19, children who have been in contact will be requested to isolate for 14 days</w:t>
            </w:r>
          </w:p>
        </w:tc>
        <w:tc>
          <w:tcPr>
            <w:tcW w:w="1374" w:type="dxa"/>
          </w:tcPr>
          <w:p w:rsidR="000248A8" w:rsidRPr="00A965E9" w:rsidRDefault="000248A8" w:rsidP="00050269">
            <w:pPr>
              <w:jc w:val="left"/>
            </w:pPr>
            <w:r>
              <w:lastRenderedPageBreak/>
              <w:t>MAS Staff</w:t>
            </w:r>
          </w:p>
        </w:tc>
      </w:tr>
    </w:tbl>
    <w:p w:rsidR="00BC3913" w:rsidRDefault="00BC3913" w:rsidP="00665930">
      <w:pPr>
        <w:pStyle w:val="Heading1"/>
      </w:pPr>
    </w:p>
    <w:p w:rsidR="00BC3913" w:rsidRDefault="00BC3913" w:rsidP="00665930">
      <w:pPr>
        <w:pStyle w:val="Heading1"/>
      </w:pPr>
    </w:p>
    <w:p w:rsidR="00665930" w:rsidRDefault="00F03843" w:rsidP="00665930">
      <w:pPr>
        <w:pStyle w:val="Heading1"/>
      </w:pPr>
      <w:r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0248A8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0248A8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050269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0248A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BC3913">
      <w:head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498" w:rsidRDefault="009D2498" w:rsidP="0058133B">
      <w:r>
        <w:separator/>
      </w:r>
    </w:p>
  </w:endnote>
  <w:endnote w:type="continuationSeparator" w:id="0">
    <w:p w:rsidR="009D2498" w:rsidRDefault="009D2498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913" w:rsidRDefault="00BC3913" w:rsidP="00BC3913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5731510" cy="563880"/>
          <wp:effectExtent l="0" t="0" r="254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3913" w:rsidRDefault="00BC3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498" w:rsidRDefault="009D2498" w:rsidP="0058133B">
      <w:r>
        <w:separator/>
      </w:r>
    </w:p>
  </w:footnote>
  <w:footnote w:type="continuationSeparator" w:id="0">
    <w:p w:rsidR="009D2498" w:rsidRDefault="009D2498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913" w:rsidRDefault="00BC3913">
    <w:pPr>
      <w:pStyle w:val="Header"/>
    </w:pPr>
  </w:p>
  <w:p w:rsidR="00BC3913" w:rsidRDefault="00BC39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913" w:rsidRDefault="00BC3913">
    <w:pPr>
      <w:pStyle w:val="Header"/>
    </w:pPr>
    <w:r>
      <w:rPr>
        <w:noProof/>
        <w:lang w:eastAsia="en-GB"/>
      </w:rPr>
      <w:drawing>
        <wp:inline distT="0" distB="0" distL="0" distR="0" wp14:anchorId="31F52AE5" wp14:editId="257B6BC2">
          <wp:extent cx="1056135" cy="7467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69" cy="746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FE19D5F" wp14:editId="2D5F1BE8">
          <wp:extent cx="2036873" cy="563880"/>
          <wp:effectExtent l="0" t="0" r="190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873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11181"/>
    <w:rsid w:val="000248A8"/>
    <w:rsid w:val="00031601"/>
    <w:rsid w:val="000427C8"/>
    <w:rsid w:val="000447D4"/>
    <w:rsid w:val="00050269"/>
    <w:rsid w:val="000858E2"/>
    <w:rsid w:val="000E7A27"/>
    <w:rsid w:val="00111501"/>
    <w:rsid w:val="00122D14"/>
    <w:rsid w:val="00150FE5"/>
    <w:rsid w:val="001B6CB2"/>
    <w:rsid w:val="001D6FE7"/>
    <w:rsid w:val="00207F89"/>
    <w:rsid w:val="0022252F"/>
    <w:rsid w:val="002314DD"/>
    <w:rsid w:val="0023757E"/>
    <w:rsid w:val="002462C3"/>
    <w:rsid w:val="00283340"/>
    <w:rsid w:val="00307118"/>
    <w:rsid w:val="003248BB"/>
    <w:rsid w:val="00373DF9"/>
    <w:rsid w:val="003A7328"/>
    <w:rsid w:val="00437729"/>
    <w:rsid w:val="004712DD"/>
    <w:rsid w:val="004C38E8"/>
    <w:rsid w:val="005416F1"/>
    <w:rsid w:val="00562039"/>
    <w:rsid w:val="0058133B"/>
    <w:rsid w:val="00591923"/>
    <w:rsid w:val="005E3425"/>
    <w:rsid w:val="005E4289"/>
    <w:rsid w:val="00614D54"/>
    <w:rsid w:val="0065666E"/>
    <w:rsid w:val="006573B8"/>
    <w:rsid w:val="00665930"/>
    <w:rsid w:val="00667757"/>
    <w:rsid w:val="006C7D41"/>
    <w:rsid w:val="006E47F9"/>
    <w:rsid w:val="00715F86"/>
    <w:rsid w:val="00791DD7"/>
    <w:rsid w:val="007C684F"/>
    <w:rsid w:val="007D1762"/>
    <w:rsid w:val="007E2176"/>
    <w:rsid w:val="00813D64"/>
    <w:rsid w:val="008B20D5"/>
    <w:rsid w:val="008F5FE6"/>
    <w:rsid w:val="009B2320"/>
    <w:rsid w:val="009D2498"/>
    <w:rsid w:val="009F50DA"/>
    <w:rsid w:val="00A40630"/>
    <w:rsid w:val="00AC4C5D"/>
    <w:rsid w:val="00B11178"/>
    <w:rsid w:val="00BA5D50"/>
    <w:rsid w:val="00BB2896"/>
    <w:rsid w:val="00BC3913"/>
    <w:rsid w:val="00BC42D1"/>
    <w:rsid w:val="00C06A5E"/>
    <w:rsid w:val="00C33B03"/>
    <w:rsid w:val="00C4186A"/>
    <w:rsid w:val="00C462BC"/>
    <w:rsid w:val="00C47A51"/>
    <w:rsid w:val="00CC2D1D"/>
    <w:rsid w:val="00CC70BA"/>
    <w:rsid w:val="00CF7D8A"/>
    <w:rsid w:val="00D67078"/>
    <w:rsid w:val="00DA6A59"/>
    <w:rsid w:val="00DC6A4A"/>
    <w:rsid w:val="00E36FE3"/>
    <w:rsid w:val="00E40A10"/>
    <w:rsid w:val="00E709CC"/>
    <w:rsid w:val="00E95584"/>
    <w:rsid w:val="00E97D73"/>
    <w:rsid w:val="00EA3A07"/>
    <w:rsid w:val="00F03843"/>
    <w:rsid w:val="00F2694B"/>
    <w:rsid w:val="00F54430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0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913"/>
  </w:style>
  <w:style w:type="paragraph" w:styleId="Footer">
    <w:name w:val="footer"/>
    <w:basedOn w:val="Normal"/>
    <w:link w:val="Foot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913"/>
  </w:style>
  <w:style w:type="paragraph" w:styleId="BalloonText">
    <w:name w:val="Balloon Text"/>
    <w:basedOn w:val="Normal"/>
    <w:link w:val="BalloonTextChar"/>
    <w:uiPriority w:val="99"/>
    <w:semiHidden/>
    <w:unhideWhenUsed/>
    <w:rsid w:val="00BC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0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913"/>
  </w:style>
  <w:style w:type="paragraph" w:styleId="Footer">
    <w:name w:val="footer"/>
    <w:basedOn w:val="Normal"/>
    <w:link w:val="FooterChar"/>
    <w:uiPriority w:val="99"/>
    <w:unhideWhenUsed/>
    <w:rsid w:val="00BC3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913"/>
  </w:style>
  <w:style w:type="paragraph" w:styleId="BalloonText">
    <w:name w:val="Balloon Text"/>
    <w:basedOn w:val="Normal"/>
    <w:link w:val="BalloonTextChar"/>
    <w:uiPriority w:val="99"/>
    <w:semiHidden/>
    <w:unhideWhenUsed/>
    <w:rsid w:val="00BC3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D558A-7773-43BF-A316-2074FDA9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0</TotalTime>
  <Pages>5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2</cp:revision>
  <cp:lastPrinted>2020-08-12T12:22:00Z</cp:lastPrinted>
  <dcterms:created xsi:type="dcterms:W3CDTF">2020-09-14T07:08:00Z</dcterms:created>
  <dcterms:modified xsi:type="dcterms:W3CDTF">2020-09-14T07:08:00Z</dcterms:modified>
</cp:coreProperties>
</file>